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6896" w:rsidRPr="004201E7" w:rsidRDefault="00BD35FD" w:rsidP="00E009DC"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F.</w:t>
      </w:r>
      <w:r w:rsidR="009C115F">
        <w:rPr>
          <w:b/>
          <w:sz w:val="28"/>
          <w:szCs w:val="28"/>
        </w:rPr>
        <w:t>3 Mathematics – Transformations</w:t>
      </w:r>
      <w:r w:rsidR="008D46CF">
        <w:rPr>
          <w:b/>
          <w:sz w:val="28"/>
          <w:szCs w:val="28"/>
        </w:rPr>
        <w:t xml:space="preserve"> 1 (Reflection &amp; Rotation)</w:t>
      </w:r>
    </w:p>
    <w:p w:rsidR="00576896" w:rsidRPr="004201E7" w:rsidRDefault="00576896" w:rsidP="00520DC8">
      <w:pPr>
        <w:spacing w:after="0"/>
        <w:jc w:val="left"/>
        <w:rPr>
          <w:b/>
          <w:sz w:val="28"/>
          <w:szCs w:val="28"/>
        </w:rPr>
      </w:pPr>
      <w:r w:rsidRPr="004201E7">
        <w:rPr>
          <w:b/>
          <w:sz w:val="28"/>
          <w:szCs w:val="28"/>
        </w:rPr>
        <w:t xml:space="preserve">Name: </w:t>
      </w:r>
      <w:r w:rsidRPr="004201E7">
        <w:rPr>
          <w:b/>
          <w:sz w:val="28"/>
          <w:szCs w:val="28"/>
        </w:rPr>
        <w:tab/>
        <w:t>_______________________________</w:t>
      </w:r>
      <w:r w:rsidR="001F10E9" w:rsidRPr="004201E7">
        <w:rPr>
          <w:b/>
          <w:sz w:val="28"/>
          <w:szCs w:val="28"/>
        </w:rPr>
        <w:t xml:space="preserve"> </w:t>
      </w:r>
    </w:p>
    <w:p w:rsidR="00576896" w:rsidRPr="004201E7" w:rsidRDefault="00576896" w:rsidP="00520DC8">
      <w:pPr>
        <w:spacing w:after="0"/>
        <w:jc w:val="left"/>
        <w:rPr>
          <w:b/>
          <w:sz w:val="28"/>
          <w:szCs w:val="28"/>
        </w:rPr>
      </w:pPr>
      <w:r w:rsidRPr="004201E7">
        <w:rPr>
          <w:b/>
          <w:sz w:val="28"/>
          <w:szCs w:val="28"/>
        </w:rPr>
        <w:t>Class:</w:t>
      </w:r>
      <w:r w:rsidRPr="004201E7">
        <w:rPr>
          <w:b/>
          <w:sz w:val="28"/>
          <w:szCs w:val="28"/>
        </w:rPr>
        <w:tab/>
      </w:r>
      <w:r w:rsidRPr="004201E7">
        <w:rPr>
          <w:b/>
          <w:sz w:val="28"/>
          <w:szCs w:val="28"/>
        </w:rPr>
        <w:tab/>
      </w:r>
      <w:r w:rsidR="002F1FBD">
        <w:rPr>
          <w:b/>
          <w:sz w:val="28"/>
          <w:szCs w:val="28"/>
        </w:rPr>
        <w:t>3</w:t>
      </w:r>
      <w:r w:rsidR="00520DC8">
        <w:rPr>
          <w:b/>
          <w:sz w:val="28"/>
          <w:szCs w:val="28"/>
        </w:rPr>
        <w:t>____</w:t>
      </w:r>
      <w:r w:rsidR="008D1012">
        <w:rPr>
          <w:b/>
          <w:sz w:val="28"/>
          <w:szCs w:val="28"/>
        </w:rPr>
        <w:t xml:space="preserve"> (         )</w:t>
      </w:r>
    </w:p>
    <w:p w:rsidR="00576896" w:rsidRPr="004201E7" w:rsidRDefault="00576896" w:rsidP="00520DC8">
      <w:pPr>
        <w:spacing w:after="0"/>
        <w:jc w:val="left"/>
        <w:rPr>
          <w:b/>
          <w:sz w:val="28"/>
          <w:szCs w:val="28"/>
        </w:rPr>
      </w:pPr>
      <w:r w:rsidRPr="004201E7">
        <w:rPr>
          <w:b/>
          <w:sz w:val="28"/>
          <w:szCs w:val="28"/>
        </w:rPr>
        <w:t>Date:</w:t>
      </w:r>
      <w:r w:rsidRPr="004201E7">
        <w:rPr>
          <w:b/>
          <w:sz w:val="28"/>
          <w:szCs w:val="28"/>
        </w:rPr>
        <w:tab/>
      </w:r>
      <w:r w:rsidRPr="004201E7">
        <w:rPr>
          <w:b/>
          <w:sz w:val="28"/>
          <w:szCs w:val="28"/>
        </w:rPr>
        <w:tab/>
        <w:t>____________________</w:t>
      </w:r>
    </w:p>
    <w:p w:rsidR="00BD35FD" w:rsidRDefault="00BD35FD" w:rsidP="00BD35FD">
      <w:pPr>
        <w:pStyle w:val="Heading1"/>
      </w:pPr>
      <w:r>
        <w:t>REFLECTION</w:t>
      </w:r>
    </w:p>
    <w:p w:rsidR="00520DC8" w:rsidRPr="00520DC8" w:rsidRDefault="00520DC8" w:rsidP="00520DC8"/>
    <w:p w:rsidR="00BD35FD" w:rsidRDefault="00BD35FD" w:rsidP="00BD35FD">
      <w:pPr>
        <w:jc w:val="center"/>
      </w:pPr>
      <w:r>
        <w:rPr>
          <w:noProof/>
          <w:lang w:eastAsia="en-AU"/>
        </w:rPr>
        <w:drawing>
          <wp:inline distT="0" distB="0" distL="0" distR="0" wp14:anchorId="2883B962" wp14:editId="606BA4E3">
            <wp:extent cx="6480000" cy="2186342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885" t="26042" r="21045" b="30729"/>
                    <a:stretch/>
                  </pic:blipFill>
                  <pic:spPr bwMode="auto">
                    <a:xfrm>
                      <a:off x="0" y="0"/>
                      <a:ext cx="6480000" cy="2186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5FD" w:rsidRDefault="00BD35FD" w:rsidP="00BD35FD">
      <w:pPr>
        <w:jc w:val="center"/>
      </w:pPr>
      <w:r>
        <w:rPr>
          <w:noProof/>
          <w:lang w:eastAsia="en-AU"/>
        </w:rPr>
        <w:drawing>
          <wp:inline distT="0" distB="0" distL="0" distR="0" wp14:anchorId="1CA192D3" wp14:editId="7D8A73E0">
            <wp:extent cx="6480000" cy="2129331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325" t="27083" r="20458" b="30730"/>
                    <a:stretch/>
                  </pic:blipFill>
                  <pic:spPr bwMode="auto">
                    <a:xfrm>
                      <a:off x="0" y="0"/>
                      <a:ext cx="6480000" cy="2129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5FD" w:rsidRDefault="00BD35FD" w:rsidP="00BD35FD">
      <w:pPr>
        <w:jc w:val="center"/>
      </w:pPr>
      <w:r>
        <w:rPr>
          <w:noProof/>
          <w:lang w:eastAsia="en-AU"/>
        </w:rPr>
        <w:drawing>
          <wp:inline distT="0" distB="0" distL="0" distR="0" wp14:anchorId="438C66AA" wp14:editId="7C4B5F32">
            <wp:extent cx="6480000" cy="210058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032" t="21354" r="18408" b="35677"/>
                    <a:stretch/>
                  </pic:blipFill>
                  <pic:spPr bwMode="auto">
                    <a:xfrm>
                      <a:off x="0" y="0"/>
                      <a:ext cx="6480000" cy="2100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DC8" w:rsidRDefault="00520DC8" w:rsidP="00BD35FD">
      <w:pPr>
        <w:pStyle w:val="Heading1"/>
        <w:rPr>
          <w:rFonts w:ascii="Times New Roman" w:hAnsi="Times New Roman" w:cs="Times New Roman"/>
          <w:b w:val="0"/>
          <w:bCs w:val="0"/>
        </w:rPr>
      </w:pPr>
    </w:p>
    <w:p w:rsidR="00BD35FD" w:rsidRDefault="00BD35FD" w:rsidP="00BD35FD">
      <w:pPr>
        <w:pStyle w:val="Heading1"/>
      </w:pPr>
      <w:r>
        <w:t>ROTATION</w:t>
      </w:r>
    </w:p>
    <w:p w:rsidR="00BD35FD" w:rsidRPr="00BD35FD" w:rsidRDefault="00BD35FD" w:rsidP="00BD35FD"/>
    <w:p w:rsidR="00BD35FD" w:rsidRDefault="00BD35FD" w:rsidP="00BD35FD">
      <w:pPr>
        <w:jc w:val="center"/>
      </w:pPr>
      <w:r>
        <w:rPr>
          <w:noProof/>
          <w:lang w:eastAsia="en-AU"/>
        </w:rPr>
        <w:drawing>
          <wp:inline distT="0" distB="0" distL="0" distR="0" wp14:anchorId="4C68E5EA" wp14:editId="6F490E0F">
            <wp:extent cx="6480000" cy="234708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910" t="23177" r="17675" b="28906"/>
                    <a:stretch/>
                  </pic:blipFill>
                  <pic:spPr bwMode="auto">
                    <a:xfrm>
                      <a:off x="0" y="0"/>
                      <a:ext cx="6480000" cy="2347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5FD" w:rsidRDefault="00BD35FD" w:rsidP="00BD35FD">
      <w:pPr>
        <w:jc w:val="center"/>
      </w:pPr>
    </w:p>
    <w:p w:rsidR="00BD35FD" w:rsidRDefault="00BD35FD" w:rsidP="00BD35FD">
      <w:pPr>
        <w:jc w:val="center"/>
      </w:pPr>
    </w:p>
    <w:p w:rsidR="00BD35FD" w:rsidRDefault="003201B4" w:rsidP="00BD35FD">
      <w:pPr>
        <w:jc w:val="center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825C1B" wp14:editId="65144402">
                <wp:simplePos x="0" y="0"/>
                <wp:positionH relativeFrom="column">
                  <wp:posOffset>5521960</wp:posOffset>
                </wp:positionH>
                <wp:positionV relativeFrom="paragraph">
                  <wp:posOffset>6985</wp:posOffset>
                </wp:positionV>
                <wp:extent cx="1149350" cy="25209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35FD" w:rsidRPr="004A27CF" w:rsidRDefault="00BD35FD" w:rsidP="003201B4">
                            <w:pPr>
                              <w:jc w:val="lef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4A27C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about</w:t>
                            </w:r>
                            <w:proofErr w:type="gramEnd"/>
                            <w:r w:rsidRPr="004A27C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3201B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0,3</w:t>
                            </w:r>
                            <w:r w:rsidRPr="004A27C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25C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4.8pt;margin-top:.55pt;width:90.5pt;height:1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" stroked="f">
                <v:textbox>
                  <w:txbxContent>
                    <w:p w:rsidR="00BD35FD" w:rsidRPr="004A27CF" w:rsidRDefault="00BD35FD" w:rsidP="003201B4">
                      <w:pPr>
                        <w:jc w:val="lef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 w:rsidRPr="004A27CF">
                        <w:rPr>
                          <w:rFonts w:ascii="Arial" w:hAnsi="Arial" w:cs="Arial"/>
                          <w:sz w:val="24"/>
                          <w:szCs w:val="24"/>
                        </w:rPr>
                        <w:t>about</w:t>
                      </w:r>
                      <w:proofErr w:type="gramEnd"/>
                      <w:r w:rsidRPr="004A27C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</w:t>
                      </w:r>
                      <w:r w:rsidR="003201B4">
                        <w:rPr>
                          <w:rFonts w:ascii="Arial" w:hAnsi="Arial" w:cs="Arial"/>
                          <w:sz w:val="24"/>
                          <w:szCs w:val="24"/>
                        </w:rPr>
                        <w:t>0,3</w:t>
                      </w:r>
                      <w:r w:rsidRPr="004A27CF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81F683" wp14:editId="75DAEE1B">
                <wp:simplePos x="0" y="0"/>
                <wp:positionH relativeFrom="column">
                  <wp:posOffset>1276350</wp:posOffset>
                </wp:positionH>
                <wp:positionV relativeFrom="paragraph">
                  <wp:posOffset>18415</wp:posOffset>
                </wp:positionV>
                <wp:extent cx="1149350" cy="25209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01B4" w:rsidRPr="004A27CF" w:rsidRDefault="003201B4" w:rsidP="003201B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4A27C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about</w:t>
                            </w:r>
                            <w:proofErr w:type="gramEnd"/>
                            <w:r w:rsidRPr="004A27C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-2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,3</w:t>
                            </w:r>
                            <w:r w:rsidRPr="004A27C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1F683" id="_x0000_s1027" type="#_x0000_t202" style="position:absolute;left:0;text-align:left;margin-left:100.5pt;margin-top:1.45pt;width:90.5pt;height:1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" stroked="f">
                <v:textbox>
                  <w:txbxContent>
                    <w:p w:rsidR="003201B4" w:rsidRPr="004A27CF" w:rsidRDefault="003201B4" w:rsidP="003201B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 w:rsidRPr="004A27CF">
                        <w:rPr>
                          <w:rFonts w:ascii="Arial" w:hAnsi="Arial" w:cs="Arial"/>
                          <w:sz w:val="24"/>
                          <w:szCs w:val="24"/>
                        </w:rPr>
                        <w:t>about</w:t>
                      </w:r>
                      <w:proofErr w:type="gramEnd"/>
                      <w:r w:rsidRPr="004A27C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-2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,3</w:t>
                      </w:r>
                      <w:r w:rsidRPr="004A27CF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D35FD">
        <w:rPr>
          <w:noProof/>
          <w:lang w:eastAsia="en-AU"/>
        </w:rPr>
        <w:drawing>
          <wp:inline distT="0" distB="0" distL="0" distR="0" wp14:anchorId="6AED7EF0" wp14:editId="342BA437">
            <wp:extent cx="6480000" cy="1977166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7910" t="20833" r="17675" b="38802"/>
                    <a:stretch/>
                  </pic:blipFill>
                  <pic:spPr bwMode="auto">
                    <a:xfrm>
                      <a:off x="0" y="0"/>
                      <a:ext cx="6480000" cy="1977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5FD" w:rsidRDefault="00BD35FD" w:rsidP="00BD35FD">
      <w:pPr>
        <w:jc w:val="center"/>
      </w:pPr>
    </w:p>
    <w:p w:rsidR="00BD35FD" w:rsidRDefault="00563CC4" w:rsidP="00BD35FD">
      <w:pPr>
        <w:jc w:val="center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29B815" wp14:editId="2D880494">
                <wp:simplePos x="0" y="0"/>
                <wp:positionH relativeFrom="column">
                  <wp:posOffset>5010150</wp:posOffset>
                </wp:positionH>
                <wp:positionV relativeFrom="paragraph">
                  <wp:posOffset>281305</wp:posOffset>
                </wp:positionV>
                <wp:extent cx="1149350" cy="25209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3CC4" w:rsidRPr="004A27CF" w:rsidRDefault="00563CC4" w:rsidP="00563CC4">
                            <w:pPr>
                              <w:jc w:val="lef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4A27C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about</w:t>
                            </w:r>
                            <w:proofErr w:type="gramEnd"/>
                            <w:r w:rsidRPr="004A27C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-1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,0</w:t>
                            </w:r>
                            <w:r w:rsidRPr="004A27C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9B815" id="_x0000_s1028" type="#_x0000_t202" style="position:absolute;left:0;text-align:left;margin-left:394.5pt;margin-top:22.15pt;width:90.5pt;height:1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" stroked="f">
                <v:textbox>
                  <w:txbxContent>
                    <w:p w:rsidR="00563CC4" w:rsidRPr="004A27CF" w:rsidRDefault="00563CC4" w:rsidP="00563CC4">
                      <w:pPr>
                        <w:jc w:val="lef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 w:rsidRPr="004A27CF">
                        <w:rPr>
                          <w:rFonts w:ascii="Arial" w:hAnsi="Arial" w:cs="Arial"/>
                          <w:sz w:val="24"/>
                          <w:szCs w:val="24"/>
                        </w:rPr>
                        <w:t>about</w:t>
                      </w:r>
                      <w:proofErr w:type="gramEnd"/>
                      <w:r w:rsidRPr="004A27C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-1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,0</w:t>
                      </w:r>
                      <w:r w:rsidRPr="004A27CF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F88969" wp14:editId="0CBC7450">
                <wp:simplePos x="0" y="0"/>
                <wp:positionH relativeFrom="column">
                  <wp:posOffset>1466850</wp:posOffset>
                </wp:positionH>
                <wp:positionV relativeFrom="paragraph">
                  <wp:posOffset>280670</wp:posOffset>
                </wp:positionV>
                <wp:extent cx="1149350" cy="25209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3CC4" w:rsidRPr="004A27CF" w:rsidRDefault="00563CC4" w:rsidP="00563CC4">
                            <w:pPr>
                              <w:jc w:val="lef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4A27C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about</w:t>
                            </w:r>
                            <w:proofErr w:type="gramEnd"/>
                            <w:r w:rsidRPr="004A27C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-2,0</w:t>
                            </w:r>
                            <w:r w:rsidRPr="004A27C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88969" id="_x0000_s1029" type="#_x0000_t202" style="position:absolute;left:0;text-align:left;margin-left:115.5pt;margin-top:22.1pt;width:90.5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" stroked="f">
                <v:textbox>
                  <w:txbxContent>
                    <w:p w:rsidR="00563CC4" w:rsidRPr="004A27CF" w:rsidRDefault="00563CC4" w:rsidP="00563CC4">
                      <w:pPr>
                        <w:jc w:val="lef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 w:rsidRPr="004A27CF">
                        <w:rPr>
                          <w:rFonts w:ascii="Arial" w:hAnsi="Arial" w:cs="Arial"/>
                          <w:sz w:val="24"/>
                          <w:szCs w:val="24"/>
                        </w:rPr>
                        <w:t>about</w:t>
                      </w:r>
                      <w:proofErr w:type="gramEnd"/>
                      <w:r w:rsidRPr="004A27C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-2,0</w:t>
                      </w:r>
                      <w:r w:rsidRPr="004A27CF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BD35FD" w:rsidRDefault="00BD35FD" w:rsidP="00D47B63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en-AU"/>
        </w:rPr>
        <w:drawing>
          <wp:inline distT="0" distB="0" distL="0" distR="0" wp14:anchorId="767A4A6B" wp14:editId="4C85D651">
            <wp:extent cx="6480000" cy="1996819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8203" t="17448" r="18115" b="42187"/>
                    <a:stretch/>
                  </pic:blipFill>
                  <pic:spPr bwMode="auto">
                    <a:xfrm>
                      <a:off x="0" y="0"/>
                      <a:ext cx="6480000" cy="1996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115F" w:rsidRDefault="009C115F" w:rsidP="00106F0A">
      <w:pPr>
        <w:rPr>
          <w:rFonts w:ascii="Times New Roman" w:hAnsi="Times New Roman" w:cs="Times New Roman"/>
          <w:b/>
          <w:bCs/>
        </w:rPr>
      </w:pPr>
    </w:p>
    <w:sectPr w:rsidR="009C115F" w:rsidSect="000373A1">
      <w:footerReference w:type="default" r:id="rId15"/>
      <w:type w:val="continuous"/>
      <w:pgSz w:w="11907" w:h="16840" w:code="9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7872" w:rsidRDefault="00CC7872" w:rsidP="00576896">
      <w:pPr>
        <w:spacing w:after="0" w:line="240" w:lineRule="auto"/>
      </w:pPr>
      <w:r>
        <w:separator/>
      </w:r>
    </w:p>
  </w:endnote>
  <w:endnote w:type="continuationSeparator" w:id="0">
    <w:p w:rsidR="00CC7872" w:rsidRDefault="00CC7872" w:rsidP="00576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240"/>
      <w:gridCol w:w="5227"/>
    </w:tblGrid>
    <w:tr w:rsidR="00576896">
      <w:trPr>
        <w:trHeight w:hRule="exact" w:val="115"/>
        <w:jc w:val="center"/>
      </w:trPr>
      <w:tc>
        <w:tcPr>
          <w:tcW w:w="4686" w:type="dxa"/>
          <w:shd w:val="clear" w:color="auto" w:fill="B01513" w:themeFill="accent1"/>
          <w:tcMar>
            <w:top w:w="0" w:type="dxa"/>
            <w:bottom w:w="0" w:type="dxa"/>
          </w:tcMar>
        </w:tcPr>
        <w:p w:rsidR="00576896" w:rsidRDefault="00576896">
          <w:pPr>
            <w:pStyle w:val="Header"/>
            <w:rPr>
              <w:caps/>
              <w:sz w:val="18"/>
            </w:rPr>
          </w:pPr>
        </w:p>
      </w:tc>
      <w:tc>
        <w:tcPr>
          <w:tcW w:w="4674" w:type="dxa"/>
          <w:shd w:val="clear" w:color="auto" w:fill="B01513" w:themeFill="accent1"/>
          <w:tcMar>
            <w:top w:w="0" w:type="dxa"/>
            <w:bottom w:w="0" w:type="dxa"/>
          </w:tcMar>
        </w:tcPr>
        <w:p w:rsidR="00576896" w:rsidRDefault="00576896">
          <w:pPr>
            <w:pStyle w:val="Header"/>
            <w:jc w:val="right"/>
            <w:rPr>
              <w:caps/>
              <w:sz w:val="18"/>
            </w:rPr>
          </w:pPr>
        </w:p>
      </w:tc>
    </w:tr>
    <w:tr w:rsidR="00576896">
      <w:trPr>
        <w:jc w:val="center"/>
      </w:trPr>
      <w:tc>
        <w:tcPr>
          <w:tcW w:w="4686" w:type="dxa"/>
          <w:shd w:val="clear" w:color="auto" w:fill="auto"/>
          <w:vAlign w:val="center"/>
        </w:tcPr>
        <w:p w:rsidR="00576896" w:rsidRDefault="00576896" w:rsidP="00576896">
          <w:pPr>
            <w:pStyle w:val="Footer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t xml:space="preserve">Prepared by </w:t>
          </w:r>
          <w:sdt>
            <w:sdtPr>
              <w:rPr>
                <w:caps/>
                <w:color w:val="808080" w:themeColor="background1" w:themeShade="80"/>
                <w:sz w:val="18"/>
                <w:szCs w:val="18"/>
              </w:rPr>
              <w:alias w:val="Author"/>
              <w:tag w:val=""/>
              <w:id w:val="1932551541"/>
              <w:placeholder>
                <w:docPart w:val="73F6D0433C1D43E5A03995CBE541A1DD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EndPr/>
            <w:sdtContent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Mr. S Leong</w:t>
              </w:r>
            </w:sdtContent>
          </w:sdt>
        </w:p>
        <w:p w:rsidR="00576896" w:rsidRDefault="00576896" w:rsidP="00576896">
          <w:pPr>
            <w:pStyle w:val="Footer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t xml:space="preserve">St. </w:t>
          </w:r>
          <w:r w:rsidR="00ED76D2">
            <w:rPr>
              <w:caps/>
              <w:color w:val="808080" w:themeColor="background1" w:themeShade="80"/>
              <w:sz w:val="18"/>
              <w:szCs w:val="18"/>
            </w:rPr>
            <w:t>Paul’s Convent School</w:t>
          </w:r>
        </w:p>
        <w:p w:rsidR="00576896" w:rsidRDefault="002F1FBD" w:rsidP="00AC0564">
          <w:pPr>
            <w:pStyle w:val="Footer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t>F.3</w:t>
          </w:r>
          <w:r w:rsidR="00AC0564">
            <w:rPr>
              <w:caps/>
              <w:color w:val="808080" w:themeColor="background1" w:themeShade="80"/>
              <w:sz w:val="18"/>
              <w:szCs w:val="18"/>
            </w:rPr>
            <w:t xml:space="preserve"> </w:t>
          </w:r>
          <w:r w:rsidR="00ED76D2">
            <w:rPr>
              <w:caps/>
              <w:color w:val="808080" w:themeColor="background1" w:themeShade="80"/>
              <w:sz w:val="18"/>
              <w:szCs w:val="18"/>
            </w:rPr>
            <w:t>Mathematics</w:t>
          </w:r>
        </w:p>
      </w:tc>
      <w:tc>
        <w:tcPr>
          <w:tcW w:w="4674" w:type="dxa"/>
          <w:shd w:val="clear" w:color="auto" w:fill="auto"/>
          <w:vAlign w:val="center"/>
        </w:tcPr>
        <w:p w:rsidR="00576896" w:rsidRDefault="00576896">
          <w:pPr>
            <w:pStyle w:val="Footer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563CC4">
            <w:rPr>
              <w:caps/>
              <w:noProof/>
              <w:color w:val="808080" w:themeColor="background1" w:themeShade="80"/>
              <w:sz w:val="18"/>
              <w:szCs w:val="18"/>
            </w:rPr>
            <w:t>1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576896" w:rsidRDefault="005768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7872" w:rsidRDefault="00CC7872" w:rsidP="00576896">
      <w:pPr>
        <w:spacing w:after="0" w:line="240" w:lineRule="auto"/>
      </w:pPr>
      <w:r>
        <w:separator/>
      </w:r>
    </w:p>
  </w:footnote>
  <w:footnote w:type="continuationSeparator" w:id="0">
    <w:p w:rsidR="00CC7872" w:rsidRDefault="00CC7872" w:rsidP="005768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DB793B"/>
    <w:multiLevelType w:val="hybridMultilevel"/>
    <w:tmpl w:val="217039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B52570"/>
    <w:multiLevelType w:val="hybridMultilevel"/>
    <w:tmpl w:val="DCEAB8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896"/>
    <w:rsid w:val="000373A1"/>
    <w:rsid w:val="00086932"/>
    <w:rsid w:val="000A1B5F"/>
    <w:rsid w:val="000E05E5"/>
    <w:rsid w:val="00106F0A"/>
    <w:rsid w:val="001439FC"/>
    <w:rsid w:val="00197C39"/>
    <w:rsid w:val="001C1AF0"/>
    <w:rsid w:val="001C3714"/>
    <w:rsid w:val="001D58C2"/>
    <w:rsid w:val="001F10E9"/>
    <w:rsid w:val="00232F7C"/>
    <w:rsid w:val="002C212A"/>
    <w:rsid w:val="002F1FBD"/>
    <w:rsid w:val="002F2D1D"/>
    <w:rsid w:val="003201B4"/>
    <w:rsid w:val="00330541"/>
    <w:rsid w:val="00370C62"/>
    <w:rsid w:val="003B4281"/>
    <w:rsid w:val="00416CF7"/>
    <w:rsid w:val="004201E7"/>
    <w:rsid w:val="00460F9C"/>
    <w:rsid w:val="004968C8"/>
    <w:rsid w:val="004C24C2"/>
    <w:rsid w:val="004C2E71"/>
    <w:rsid w:val="00520DC8"/>
    <w:rsid w:val="00562D6A"/>
    <w:rsid w:val="00563CC4"/>
    <w:rsid w:val="00576896"/>
    <w:rsid w:val="005769C1"/>
    <w:rsid w:val="005C78D0"/>
    <w:rsid w:val="005E2093"/>
    <w:rsid w:val="00615C92"/>
    <w:rsid w:val="006B0254"/>
    <w:rsid w:val="006D6314"/>
    <w:rsid w:val="00703660"/>
    <w:rsid w:val="00721FE2"/>
    <w:rsid w:val="00732E2B"/>
    <w:rsid w:val="00770A26"/>
    <w:rsid w:val="00813C98"/>
    <w:rsid w:val="00815271"/>
    <w:rsid w:val="008431E2"/>
    <w:rsid w:val="008803BB"/>
    <w:rsid w:val="008D1012"/>
    <w:rsid w:val="008D283D"/>
    <w:rsid w:val="008D4437"/>
    <w:rsid w:val="008D46CF"/>
    <w:rsid w:val="00902E87"/>
    <w:rsid w:val="009C115F"/>
    <w:rsid w:val="00A02EB8"/>
    <w:rsid w:val="00A14E9F"/>
    <w:rsid w:val="00A776F9"/>
    <w:rsid w:val="00AA0EDF"/>
    <w:rsid w:val="00AA14A1"/>
    <w:rsid w:val="00AC0564"/>
    <w:rsid w:val="00AC7C7F"/>
    <w:rsid w:val="00AF6864"/>
    <w:rsid w:val="00AF7A40"/>
    <w:rsid w:val="00B8689C"/>
    <w:rsid w:val="00BD35FD"/>
    <w:rsid w:val="00BE3D27"/>
    <w:rsid w:val="00C0292B"/>
    <w:rsid w:val="00C10B72"/>
    <w:rsid w:val="00C43369"/>
    <w:rsid w:val="00C64E7E"/>
    <w:rsid w:val="00CB7431"/>
    <w:rsid w:val="00CC7872"/>
    <w:rsid w:val="00CE60EE"/>
    <w:rsid w:val="00D144A2"/>
    <w:rsid w:val="00D445F2"/>
    <w:rsid w:val="00D47B63"/>
    <w:rsid w:val="00E009DC"/>
    <w:rsid w:val="00EC6F76"/>
    <w:rsid w:val="00ED76D2"/>
    <w:rsid w:val="00EE6867"/>
    <w:rsid w:val="00FE01CB"/>
    <w:rsid w:val="00FE053D"/>
    <w:rsid w:val="00FE56B5"/>
    <w:rsid w:val="00FF4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2BE3203-3D0F-4847-B128-B7F673217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6896"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6896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6896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6896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6896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6896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6896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6896"/>
    <w:pPr>
      <w:keepNext/>
      <w:keepLines/>
      <w:spacing w:before="120"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6896"/>
    <w:pPr>
      <w:keepNext/>
      <w:keepLines/>
      <w:spacing w:before="120" w:after="0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6896"/>
    <w:pPr>
      <w:keepNext/>
      <w:keepLines/>
      <w:spacing w:before="120" w:after="0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qFormat/>
    <w:rsid w:val="00576896"/>
    <w:rPr>
      <w:b/>
      <w:bCs/>
      <w:smallCaps/>
      <w:color w:val="auto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6896"/>
    <w:rPr>
      <w:b/>
      <w:bCs/>
      <w:sz w:val="18"/>
      <w:szCs w:val="18"/>
    </w:rPr>
  </w:style>
  <w:style w:type="character" w:styleId="Emphasis">
    <w:name w:val="Emphasis"/>
    <w:basedOn w:val="DefaultParagraphFont"/>
    <w:uiPriority w:val="20"/>
    <w:qFormat/>
    <w:rsid w:val="00576896"/>
    <w:rPr>
      <w:i/>
      <w:iCs/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576896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689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6896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6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6896"/>
    <w:rPr>
      <w:rFonts w:asciiTheme="majorHAnsi" w:eastAsiaTheme="majorEastAsia" w:hAnsiTheme="majorHAnsi" w:cstheme="majorBid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6"/>
    <w:rPr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6"/>
    <w:rPr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6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57689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6896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6896"/>
    <w:rPr>
      <w:rFonts w:asciiTheme="majorHAnsi" w:eastAsiaTheme="majorEastAsia" w:hAnsiTheme="majorHAnsi" w:cstheme="majorBidi"/>
      <w:sz w:val="26"/>
      <w:szCs w:val="26"/>
    </w:rPr>
  </w:style>
  <w:style w:type="character" w:styleId="IntenseReference">
    <w:name w:val="Intense Reference"/>
    <w:basedOn w:val="DefaultParagraphFont"/>
    <w:uiPriority w:val="32"/>
    <w:qFormat/>
    <w:rsid w:val="00576896"/>
    <w:rPr>
      <w:b/>
      <w:bCs/>
      <w:smallCaps/>
      <w:color w:val="auto"/>
      <w:u w:val="single"/>
    </w:rPr>
  </w:style>
  <w:style w:type="character" w:styleId="Hyperlink">
    <w:name w:val="Hyperlink"/>
    <w:basedOn w:val="DefaultParagraphFont"/>
    <w:unhideWhenUsed/>
    <w:rPr>
      <w:color w:val="4FB8C1" w:themeColor="text2" w:themeTint="99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DFFCB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576896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Quote">
    <w:name w:val="Quote"/>
    <w:basedOn w:val="Normal"/>
    <w:next w:val="Normal"/>
    <w:link w:val="QuoteChar"/>
    <w:uiPriority w:val="29"/>
    <w:qFormat/>
    <w:rsid w:val="00576896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76896"/>
    <w:rPr>
      <w:rFonts w:asciiTheme="majorHAnsi" w:eastAsiaTheme="majorEastAsia" w:hAnsiTheme="majorHAnsi" w:cstheme="majorBidi"/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576896"/>
    <w:rPr>
      <w:b/>
      <w:bCs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6896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76896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76896"/>
    <w:rPr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576896"/>
    <w:rPr>
      <w:smallCaps/>
      <w:color w:val="auto"/>
      <w:u w:val="single" w:color="7F7F7F" w:themeColor="text1" w:themeTint="80"/>
    </w:rPr>
  </w:style>
  <w:style w:type="paragraph" w:styleId="Title">
    <w:name w:val="Title"/>
    <w:basedOn w:val="Normal"/>
    <w:next w:val="Normal"/>
    <w:link w:val="TitleChar"/>
    <w:uiPriority w:val="10"/>
    <w:qFormat/>
    <w:rsid w:val="00576896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576896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6896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5768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6896"/>
  </w:style>
  <w:style w:type="paragraph" w:styleId="Footer">
    <w:name w:val="footer"/>
    <w:basedOn w:val="Normal"/>
    <w:link w:val="FooterChar"/>
    <w:uiPriority w:val="99"/>
    <w:unhideWhenUsed/>
    <w:rsid w:val="005768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6896"/>
  </w:style>
  <w:style w:type="character" w:styleId="PlaceholderText">
    <w:name w:val="Placeholder Text"/>
    <w:basedOn w:val="DefaultParagraphFont"/>
    <w:uiPriority w:val="99"/>
    <w:semiHidden/>
    <w:rsid w:val="004201E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6C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CF7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semiHidden/>
    <w:rsid w:val="002F1FBD"/>
    <w:pPr>
      <w:widowControl w:val="0"/>
      <w:spacing w:after="0" w:line="240" w:lineRule="auto"/>
      <w:jc w:val="left"/>
    </w:pPr>
    <w:rPr>
      <w:rFonts w:ascii="Times" w:eastAsia="MingLiU" w:hAnsi="Times" w:cs="Times New Roman"/>
      <w:kern w:val="2"/>
      <w:sz w:val="24"/>
      <w:szCs w:val="24"/>
      <w:lang w:eastAsia="zh-TW"/>
    </w:rPr>
  </w:style>
  <w:style w:type="character" w:customStyle="1" w:styleId="PlainTextChar">
    <w:name w:val="Plain Text Char"/>
    <w:basedOn w:val="DefaultParagraphFont"/>
    <w:link w:val="PlainText"/>
    <w:semiHidden/>
    <w:rsid w:val="002F1FBD"/>
    <w:rPr>
      <w:rFonts w:ascii="Times" w:eastAsia="MingLiU" w:hAnsi="Times" w:cs="Times New Roman"/>
      <w:kern w:val="2"/>
      <w:sz w:val="24"/>
      <w:szCs w:val="24"/>
      <w:lang w:eastAsia="zh-TW"/>
    </w:rPr>
  </w:style>
  <w:style w:type="table" w:styleId="TableGrid">
    <w:name w:val="Table Grid"/>
    <w:basedOn w:val="TableNormal"/>
    <w:uiPriority w:val="59"/>
    <w:rsid w:val="00FE01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7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\AppData\Roaming\Microsoft\Templates\Ion%20design%20(blank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3F6D0433C1D43E5A03995CBE541A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AFE897-B132-43F0-B60F-C2BE260A7400}"/>
      </w:docPartPr>
      <w:docPartBody>
        <w:p w:rsidR="004C6B3D" w:rsidRDefault="008131CB" w:rsidP="008131CB">
          <w:pPr>
            <w:pStyle w:val="73F6D0433C1D43E5A03995CBE541A1DD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1CB"/>
    <w:rsid w:val="000345B2"/>
    <w:rsid w:val="0009769D"/>
    <w:rsid w:val="003D198B"/>
    <w:rsid w:val="003E2BB3"/>
    <w:rsid w:val="004B45BE"/>
    <w:rsid w:val="004C52F0"/>
    <w:rsid w:val="004C6B3D"/>
    <w:rsid w:val="00535D3F"/>
    <w:rsid w:val="005E4729"/>
    <w:rsid w:val="00644F49"/>
    <w:rsid w:val="007C66CC"/>
    <w:rsid w:val="008003D9"/>
    <w:rsid w:val="008131CB"/>
    <w:rsid w:val="00AF721A"/>
    <w:rsid w:val="00C158B0"/>
    <w:rsid w:val="00D13A22"/>
    <w:rsid w:val="00D14CFD"/>
    <w:rsid w:val="00E15E30"/>
    <w:rsid w:val="00E71F40"/>
    <w:rsid w:val="00EB6A0D"/>
    <w:rsid w:val="00EE1F8B"/>
    <w:rsid w:val="00FD0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B45BE"/>
    <w:rPr>
      <w:color w:val="808080"/>
    </w:rPr>
  </w:style>
  <w:style w:type="paragraph" w:customStyle="1" w:styleId="73F6D0433C1D43E5A03995CBE541A1DD">
    <w:name w:val="73F6D0433C1D43E5A03995CBE541A1DD"/>
    <w:rsid w:val="008131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D527A9-858A-4DE6-85D1-2C4E15415F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DAFE93-9967-4869-B3E4-0527F7A47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Ion design (blank)</Template>
  <TotalTime>26</TotalTime>
  <Pages>2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Mr. S Leong</dc:creator>
  <cp:keywords/>
  <cp:lastModifiedBy>Sam Leong</cp:lastModifiedBy>
  <cp:revision>9</cp:revision>
  <cp:lastPrinted>2014-11-17T00:16:00Z</cp:lastPrinted>
  <dcterms:created xsi:type="dcterms:W3CDTF">2014-11-15T08:24:00Z</dcterms:created>
  <dcterms:modified xsi:type="dcterms:W3CDTF">2014-11-17T00:20:00Z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</Properties>
</file>