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6896" w:rsidRPr="004201E7" w:rsidRDefault="00BD35FD" w:rsidP="00E009DC">
      <w:pPr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F.3 Mathematics – Transformations</w:t>
      </w:r>
      <w:r w:rsidR="001F7342">
        <w:rPr>
          <w:b/>
          <w:sz w:val="28"/>
          <w:szCs w:val="28"/>
        </w:rPr>
        <w:t xml:space="preserve"> 2</w:t>
      </w:r>
      <w:r>
        <w:rPr>
          <w:b/>
          <w:sz w:val="28"/>
          <w:szCs w:val="28"/>
        </w:rPr>
        <w:t xml:space="preserve"> (</w:t>
      </w:r>
      <w:r w:rsidR="00413AD5">
        <w:rPr>
          <w:b/>
          <w:sz w:val="28"/>
          <w:szCs w:val="28"/>
        </w:rPr>
        <w:t>Translation &amp; Enlargement</w:t>
      </w:r>
      <w:r>
        <w:rPr>
          <w:b/>
          <w:sz w:val="28"/>
          <w:szCs w:val="28"/>
        </w:rPr>
        <w:t>)</w:t>
      </w:r>
    </w:p>
    <w:p w:rsidR="00576896" w:rsidRPr="004201E7" w:rsidRDefault="00576896" w:rsidP="00520DC8">
      <w:pPr>
        <w:spacing w:after="0"/>
        <w:jc w:val="left"/>
        <w:rPr>
          <w:b/>
          <w:sz w:val="28"/>
          <w:szCs w:val="28"/>
        </w:rPr>
      </w:pPr>
      <w:r w:rsidRPr="004201E7">
        <w:rPr>
          <w:b/>
          <w:sz w:val="28"/>
          <w:szCs w:val="28"/>
        </w:rPr>
        <w:t xml:space="preserve">Name: </w:t>
      </w:r>
      <w:r w:rsidRPr="004201E7">
        <w:rPr>
          <w:b/>
          <w:sz w:val="28"/>
          <w:szCs w:val="28"/>
        </w:rPr>
        <w:tab/>
        <w:t>_______________________________</w:t>
      </w:r>
      <w:r w:rsidR="001F10E9" w:rsidRPr="004201E7">
        <w:rPr>
          <w:b/>
          <w:sz w:val="28"/>
          <w:szCs w:val="28"/>
        </w:rPr>
        <w:t xml:space="preserve"> </w:t>
      </w:r>
    </w:p>
    <w:p w:rsidR="00576896" w:rsidRPr="004201E7" w:rsidRDefault="00576896" w:rsidP="00520DC8">
      <w:pPr>
        <w:spacing w:after="0"/>
        <w:jc w:val="left"/>
        <w:rPr>
          <w:b/>
          <w:sz w:val="28"/>
          <w:szCs w:val="28"/>
        </w:rPr>
      </w:pPr>
      <w:r w:rsidRPr="004201E7">
        <w:rPr>
          <w:b/>
          <w:sz w:val="28"/>
          <w:szCs w:val="28"/>
        </w:rPr>
        <w:t>Class:</w:t>
      </w:r>
      <w:r w:rsidRPr="004201E7">
        <w:rPr>
          <w:b/>
          <w:sz w:val="28"/>
          <w:szCs w:val="28"/>
        </w:rPr>
        <w:tab/>
      </w:r>
      <w:r w:rsidRPr="004201E7">
        <w:rPr>
          <w:b/>
          <w:sz w:val="28"/>
          <w:szCs w:val="28"/>
        </w:rPr>
        <w:tab/>
      </w:r>
      <w:r w:rsidR="002F1FBD">
        <w:rPr>
          <w:b/>
          <w:sz w:val="28"/>
          <w:szCs w:val="28"/>
        </w:rPr>
        <w:t>3</w:t>
      </w:r>
      <w:r w:rsidR="00520DC8">
        <w:rPr>
          <w:b/>
          <w:sz w:val="28"/>
          <w:szCs w:val="28"/>
        </w:rPr>
        <w:t>____</w:t>
      </w:r>
      <w:r w:rsidR="008D1012">
        <w:rPr>
          <w:b/>
          <w:sz w:val="28"/>
          <w:szCs w:val="28"/>
        </w:rPr>
        <w:t xml:space="preserve"> (         )</w:t>
      </w:r>
    </w:p>
    <w:p w:rsidR="00576896" w:rsidRPr="004201E7" w:rsidRDefault="00576896" w:rsidP="00520DC8">
      <w:pPr>
        <w:spacing w:after="0"/>
        <w:jc w:val="left"/>
        <w:rPr>
          <w:b/>
          <w:sz w:val="28"/>
          <w:szCs w:val="28"/>
        </w:rPr>
      </w:pPr>
      <w:r w:rsidRPr="004201E7">
        <w:rPr>
          <w:b/>
          <w:sz w:val="28"/>
          <w:szCs w:val="28"/>
        </w:rPr>
        <w:t>Date:</w:t>
      </w:r>
      <w:r w:rsidRPr="004201E7">
        <w:rPr>
          <w:b/>
          <w:sz w:val="28"/>
          <w:szCs w:val="28"/>
        </w:rPr>
        <w:tab/>
      </w:r>
      <w:r w:rsidRPr="004201E7">
        <w:rPr>
          <w:b/>
          <w:sz w:val="28"/>
          <w:szCs w:val="28"/>
        </w:rPr>
        <w:tab/>
        <w:t>____________________</w:t>
      </w:r>
    </w:p>
    <w:p w:rsidR="00520DC8" w:rsidRPr="00C9014F" w:rsidRDefault="00520DC8" w:rsidP="00520DC8">
      <w:pPr>
        <w:pStyle w:val="Heading1"/>
        <w:rPr>
          <w:caps w:val="0"/>
        </w:rPr>
      </w:pPr>
      <w:r>
        <w:t>TRANSLATION</w:t>
      </w:r>
      <w:r w:rsidR="00C9014F">
        <w:t xml:space="preserve"> </w:t>
      </w:r>
      <w:r w:rsidR="00C9014F" w:rsidRPr="00C9014F">
        <w:rPr>
          <w:i/>
          <w:caps w:val="0"/>
          <w:sz w:val="24"/>
          <w:szCs w:val="24"/>
        </w:rPr>
        <w:t>(draw the translated shape and state the translation vector)</w:t>
      </w:r>
    </w:p>
    <w:p w:rsidR="00520DC8" w:rsidRPr="00D34904" w:rsidRDefault="00520DC8" w:rsidP="00520DC8"/>
    <w:p w:rsidR="00520DC8" w:rsidRDefault="00520DC8" w:rsidP="00520DC8">
      <w:pPr>
        <w:jc w:val="center"/>
      </w:pPr>
      <w:r>
        <w:rPr>
          <w:noProof/>
          <w:lang w:eastAsia="en-AU"/>
        </w:rPr>
        <w:drawing>
          <wp:inline distT="0" distB="0" distL="0" distR="0" wp14:anchorId="1F503D77" wp14:editId="6452B8D3">
            <wp:extent cx="6480000" cy="215561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7910" t="25521" r="19872" b="31771"/>
                    <a:stretch/>
                  </pic:blipFill>
                  <pic:spPr bwMode="auto">
                    <a:xfrm>
                      <a:off x="0" y="0"/>
                      <a:ext cx="6480000" cy="2155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20DC8" w:rsidRDefault="00520DC8" w:rsidP="00520DC8">
      <w:pPr>
        <w:jc w:val="center"/>
      </w:pPr>
      <w:r>
        <w:rPr>
          <w:noProof/>
          <w:lang w:eastAsia="en-AU"/>
        </w:rPr>
        <w:drawing>
          <wp:inline distT="0" distB="0" distL="0" distR="0" wp14:anchorId="54895224" wp14:editId="3321009A">
            <wp:extent cx="6480000" cy="2221714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8058" t="23958" r="20165" b="32292"/>
                    <a:stretch/>
                  </pic:blipFill>
                  <pic:spPr bwMode="auto">
                    <a:xfrm>
                      <a:off x="0" y="0"/>
                      <a:ext cx="6480000" cy="2221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0DC8" w:rsidRDefault="00520DC8" w:rsidP="00520DC8">
      <w:pPr>
        <w:rPr>
          <w:rFonts w:ascii="Times New Roman" w:hAnsi="Times New Roman" w:cs="Times New Roman"/>
          <w:b/>
          <w:bCs/>
        </w:rPr>
      </w:pPr>
      <w:r>
        <w:rPr>
          <w:noProof/>
          <w:lang w:eastAsia="en-AU"/>
        </w:rPr>
        <w:drawing>
          <wp:inline distT="0" distB="0" distL="0" distR="0" wp14:anchorId="1420DF67" wp14:editId="4C272286">
            <wp:extent cx="6480000" cy="215559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8058" t="28125" r="20165" b="29427"/>
                    <a:stretch/>
                  </pic:blipFill>
                  <pic:spPr bwMode="auto">
                    <a:xfrm>
                      <a:off x="0" y="0"/>
                      <a:ext cx="6480000" cy="2155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35FD" w:rsidRDefault="00BD35FD" w:rsidP="00106F0A">
      <w:pPr>
        <w:rPr>
          <w:rFonts w:ascii="Times New Roman" w:hAnsi="Times New Roman" w:cs="Times New Roman"/>
          <w:b/>
          <w:bCs/>
        </w:rPr>
      </w:pPr>
    </w:p>
    <w:p w:rsidR="00413AD5" w:rsidRPr="009C115F" w:rsidRDefault="00413AD5" w:rsidP="00413AD5">
      <w:pPr>
        <w:pStyle w:val="Heading1"/>
      </w:pPr>
      <w:r w:rsidRPr="009C115F">
        <w:lastRenderedPageBreak/>
        <w:t>ENLARGEMENT</w:t>
      </w:r>
    </w:p>
    <w:p w:rsidR="00413AD5" w:rsidRDefault="00413AD5" w:rsidP="00413AD5">
      <w:pPr>
        <w:rPr>
          <w:rFonts w:ascii="Times New Roman" w:hAnsi="Times New Roman" w:cs="Times New Roman"/>
          <w:b/>
          <w:bCs/>
        </w:rPr>
      </w:pPr>
    </w:p>
    <w:tbl>
      <w:tblPr>
        <w:tblStyle w:val="TableGrid"/>
        <w:tblW w:w="10682" w:type="dxa"/>
        <w:tblLook w:val="04A0" w:firstRow="1" w:lastRow="0" w:firstColumn="1" w:lastColumn="0" w:noHBand="0" w:noVBand="1"/>
      </w:tblPr>
      <w:tblGrid>
        <w:gridCol w:w="5341"/>
        <w:gridCol w:w="5341"/>
      </w:tblGrid>
      <w:tr w:rsidR="00413AD5" w:rsidTr="00724B8D">
        <w:tc>
          <w:tcPr>
            <w:tcW w:w="5341" w:type="dxa"/>
          </w:tcPr>
          <w:p w:rsidR="00413AD5" w:rsidRDefault="00413AD5" w:rsidP="00724B8D">
            <w:r>
              <w:t>Enlarge the shape:</w:t>
            </w:r>
          </w:p>
          <w:p w:rsidR="00413AD5" w:rsidRDefault="00413AD5" w:rsidP="00724B8D">
            <w:pPr>
              <w:pStyle w:val="ListParagraph"/>
              <w:numPr>
                <w:ilvl w:val="0"/>
                <w:numId w:val="4"/>
              </w:numPr>
              <w:jc w:val="left"/>
            </w:pPr>
            <w:r>
              <w:t>by scale factor 2, and</w:t>
            </w:r>
          </w:p>
          <w:p w:rsidR="00413AD5" w:rsidRDefault="00413AD5" w:rsidP="00724B8D">
            <w:pPr>
              <w:pStyle w:val="ListParagraph"/>
              <w:numPr>
                <w:ilvl w:val="0"/>
                <w:numId w:val="4"/>
              </w:numPr>
              <w:jc w:val="left"/>
            </w:pPr>
            <w:r>
              <w:t>centred at the origin</w:t>
            </w:r>
          </w:p>
          <w:p w:rsidR="00413AD5" w:rsidRDefault="00413AD5" w:rsidP="00724B8D"/>
          <w:p w:rsidR="00413AD5" w:rsidRDefault="00413AD5" w:rsidP="00724B8D">
            <w:pPr>
              <w:jc w:val="center"/>
            </w:pPr>
            <w:r w:rsidRPr="00671CEB">
              <w:rPr>
                <w:noProof/>
                <w:lang w:eastAsia="en-AU"/>
              </w:rPr>
              <w:drawing>
                <wp:inline distT="0" distB="0" distL="0" distR="0" wp14:anchorId="033206D9" wp14:editId="313D766B">
                  <wp:extent cx="3039292" cy="2426239"/>
                  <wp:effectExtent l="0" t="0" r="889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1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363" cy="2425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413AD5" w:rsidRDefault="00413AD5" w:rsidP="00724B8D">
            <w:r>
              <w:t>Enlarge the shape:</w:t>
            </w:r>
          </w:p>
          <w:p w:rsidR="00413AD5" w:rsidRDefault="00413AD5" w:rsidP="00724B8D">
            <w:pPr>
              <w:pStyle w:val="ListParagraph"/>
              <w:numPr>
                <w:ilvl w:val="0"/>
                <w:numId w:val="4"/>
              </w:numPr>
              <w:jc w:val="left"/>
            </w:pPr>
            <w:r>
              <w:t>by scale factor 2, and</w:t>
            </w:r>
          </w:p>
          <w:p w:rsidR="00413AD5" w:rsidRDefault="00413AD5" w:rsidP="00724B8D">
            <w:pPr>
              <w:pStyle w:val="ListParagraph"/>
              <w:numPr>
                <w:ilvl w:val="0"/>
                <w:numId w:val="4"/>
              </w:numPr>
              <w:jc w:val="left"/>
            </w:pPr>
            <w:r>
              <w:t>centred at (3, 2)</w:t>
            </w:r>
          </w:p>
          <w:p w:rsidR="00413AD5" w:rsidRDefault="00413AD5" w:rsidP="00724B8D"/>
          <w:p w:rsidR="00413AD5" w:rsidRDefault="00413AD5" w:rsidP="00724B8D">
            <w:pPr>
              <w:jc w:val="center"/>
            </w:pPr>
            <w:r w:rsidRPr="00671CEB">
              <w:rPr>
                <w:noProof/>
                <w:lang w:eastAsia="en-AU"/>
              </w:rPr>
              <w:drawing>
                <wp:inline distT="0" distB="0" distL="0" distR="0" wp14:anchorId="1DF4BA92" wp14:editId="50A63965">
                  <wp:extent cx="2795452" cy="2993711"/>
                  <wp:effectExtent l="0" t="0" r="508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1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5613" r="8468"/>
                          <a:stretch/>
                        </pic:blipFill>
                        <pic:spPr bwMode="auto">
                          <a:xfrm>
                            <a:off x="0" y="0"/>
                            <a:ext cx="2802422" cy="3001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13AD5" w:rsidRDefault="00413AD5" w:rsidP="00724B8D">
            <w:pPr>
              <w:jc w:val="center"/>
            </w:pPr>
          </w:p>
        </w:tc>
      </w:tr>
      <w:tr w:rsidR="00413AD5" w:rsidTr="00724B8D">
        <w:tc>
          <w:tcPr>
            <w:tcW w:w="5341" w:type="dxa"/>
          </w:tcPr>
          <w:p w:rsidR="00413AD5" w:rsidRDefault="00413AD5" w:rsidP="00724B8D">
            <w:r>
              <w:t>Enlarge the shape:</w:t>
            </w:r>
          </w:p>
          <w:p w:rsidR="00413AD5" w:rsidRDefault="00413AD5" w:rsidP="00724B8D">
            <w:pPr>
              <w:pStyle w:val="ListParagraph"/>
              <w:numPr>
                <w:ilvl w:val="0"/>
                <w:numId w:val="4"/>
              </w:numPr>
              <w:jc w:val="left"/>
            </w:pPr>
            <w:r>
              <w:t>by scale factor 3, and</w:t>
            </w:r>
          </w:p>
          <w:p w:rsidR="00413AD5" w:rsidRDefault="00413AD5" w:rsidP="00724B8D">
            <w:pPr>
              <w:pStyle w:val="ListParagraph"/>
              <w:numPr>
                <w:ilvl w:val="0"/>
                <w:numId w:val="4"/>
              </w:numPr>
              <w:jc w:val="left"/>
            </w:pPr>
            <w:r>
              <w:t>centred at A</w:t>
            </w:r>
          </w:p>
          <w:p w:rsidR="00413AD5" w:rsidRDefault="00413AD5" w:rsidP="00724B8D"/>
          <w:p w:rsidR="00413AD5" w:rsidRDefault="00413AD5" w:rsidP="00724B8D">
            <w:pPr>
              <w:jc w:val="center"/>
            </w:pPr>
            <w:r w:rsidRPr="00671CEB">
              <w:rPr>
                <w:noProof/>
                <w:lang w:eastAsia="en-AU"/>
              </w:rPr>
              <w:drawing>
                <wp:inline distT="0" distB="0" distL="0" distR="0" wp14:anchorId="13F4C70A" wp14:editId="30847AF6">
                  <wp:extent cx="3100252" cy="3471223"/>
                  <wp:effectExtent l="0" t="0" r="508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1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096" cy="3476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3AD5" w:rsidRDefault="00413AD5" w:rsidP="00724B8D"/>
        </w:tc>
        <w:tc>
          <w:tcPr>
            <w:tcW w:w="5341" w:type="dxa"/>
          </w:tcPr>
          <w:p w:rsidR="00413AD5" w:rsidRDefault="00413AD5" w:rsidP="00724B8D">
            <w:r>
              <w:t>Enlarge the shape:</w:t>
            </w:r>
          </w:p>
          <w:p w:rsidR="00413AD5" w:rsidRDefault="00413AD5" w:rsidP="00724B8D">
            <w:pPr>
              <w:pStyle w:val="ListParagraph"/>
              <w:numPr>
                <w:ilvl w:val="0"/>
                <w:numId w:val="4"/>
              </w:numPr>
              <w:jc w:val="left"/>
            </w:pPr>
            <w:r>
              <w:t>by scale factor 2, and</w:t>
            </w:r>
          </w:p>
          <w:p w:rsidR="00413AD5" w:rsidRDefault="00413AD5" w:rsidP="00724B8D">
            <w:pPr>
              <w:pStyle w:val="ListParagraph"/>
              <w:numPr>
                <w:ilvl w:val="0"/>
                <w:numId w:val="4"/>
              </w:numPr>
              <w:jc w:val="left"/>
            </w:pPr>
            <w:r>
              <w:t>centred at the origin</w:t>
            </w:r>
          </w:p>
          <w:p w:rsidR="00413AD5" w:rsidRDefault="00413AD5" w:rsidP="00724B8D"/>
          <w:p w:rsidR="00413AD5" w:rsidRDefault="00413AD5" w:rsidP="00724B8D">
            <w:pPr>
              <w:jc w:val="center"/>
            </w:pPr>
            <w:r w:rsidRPr="00671CEB">
              <w:rPr>
                <w:noProof/>
                <w:lang w:eastAsia="en-AU"/>
              </w:rPr>
              <w:drawing>
                <wp:inline distT="0" distB="0" distL="0" distR="0" wp14:anchorId="656E0F46" wp14:editId="4A4CDD73">
                  <wp:extent cx="2647406" cy="3498479"/>
                  <wp:effectExtent l="0" t="0" r="635" b="698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1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8569" cy="3500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3AD5" w:rsidRDefault="00413AD5" w:rsidP="00724B8D">
            <w:pPr>
              <w:jc w:val="center"/>
            </w:pPr>
          </w:p>
        </w:tc>
      </w:tr>
    </w:tbl>
    <w:p w:rsidR="00413AD5" w:rsidRDefault="00413AD5" w:rsidP="00106F0A">
      <w:pPr>
        <w:rPr>
          <w:rFonts w:ascii="Times New Roman" w:hAnsi="Times New Roman" w:cs="Times New Roman"/>
          <w:b/>
          <w:bCs/>
        </w:rPr>
      </w:pPr>
    </w:p>
    <w:sectPr w:rsidR="00413AD5" w:rsidSect="000373A1">
      <w:footerReference w:type="default" r:id="rId20"/>
      <w:type w:val="continuous"/>
      <w:pgSz w:w="11907" w:h="16840" w:code="9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0F80" w:rsidRDefault="00EC0F80" w:rsidP="00576896">
      <w:pPr>
        <w:spacing w:after="0" w:line="240" w:lineRule="auto"/>
      </w:pPr>
      <w:r>
        <w:separator/>
      </w:r>
    </w:p>
  </w:endnote>
  <w:endnote w:type="continuationSeparator" w:id="0">
    <w:p w:rsidR="00EC0F80" w:rsidRDefault="00EC0F80" w:rsidP="005768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240"/>
      <w:gridCol w:w="5227"/>
    </w:tblGrid>
    <w:tr w:rsidR="00576896">
      <w:trPr>
        <w:trHeight w:hRule="exact" w:val="115"/>
        <w:jc w:val="center"/>
      </w:trPr>
      <w:tc>
        <w:tcPr>
          <w:tcW w:w="4686" w:type="dxa"/>
          <w:shd w:val="clear" w:color="auto" w:fill="B01513" w:themeFill="accent1"/>
          <w:tcMar>
            <w:top w:w="0" w:type="dxa"/>
            <w:bottom w:w="0" w:type="dxa"/>
          </w:tcMar>
        </w:tcPr>
        <w:p w:rsidR="00576896" w:rsidRDefault="00576896">
          <w:pPr>
            <w:pStyle w:val="Header"/>
            <w:rPr>
              <w:caps/>
              <w:sz w:val="18"/>
            </w:rPr>
          </w:pPr>
        </w:p>
      </w:tc>
      <w:tc>
        <w:tcPr>
          <w:tcW w:w="4674" w:type="dxa"/>
          <w:shd w:val="clear" w:color="auto" w:fill="B01513" w:themeFill="accent1"/>
          <w:tcMar>
            <w:top w:w="0" w:type="dxa"/>
            <w:bottom w:w="0" w:type="dxa"/>
          </w:tcMar>
        </w:tcPr>
        <w:p w:rsidR="00576896" w:rsidRDefault="00576896">
          <w:pPr>
            <w:pStyle w:val="Header"/>
            <w:jc w:val="right"/>
            <w:rPr>
              <w:caps/>
              <w:sz w:val="18"/>
            </w:rPr>
          </w:pPr>
        </w:p>
      </w:tc>
    </w:tr>
    <w:tr w:rsidR="00576896">
      <w:trPr>
        <w:jc w:val="center"/>
      </w:trPr>
      <w:tc>
        <w:tcPr>
          <w:tcW w:w="4686" w:type="dxa"/>
          <w:shd w:val="clear" w:color="auto" w:fill="auto"/>
          <w:vAlign w:val="center"/>
        </w:tcPr>
        <w:p w:rsidR="00576896" w:rsidRDefault="00576896" w:rsidP="00576896">
          <w:pPr>
            <w:pStyle w:val="Footer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t xml:space="preserve">Prepared by </w:t>
          </w:r>
          <w:sdt>
            <w:sdtPr>
              <w:rPr>
                <w:caps/>
                <w:color w:val="808080" w:themeColor="background1" w:themeShade="80"/>
                <w:sz w:val="18"/>
                <w:szCs w:val="18"/>
              </w:rPr>
              <w:alias w:val="Author"/>
              <w:tag w:val=""/>
              <w:id w:val="1932551541"/>
              <w:placeholder>
                <w:docPart w:val="73F6D0433C1D43E5A03995CBE541A1DD"/>
              </w:placeholder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:text/>
            </w:sdtPr>
            <w:sdtEndPr/>
            <w:sdtContent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Mr. S Leong</w:t>
              </w:r>
            </w:sdtContent>
          </w:sdt>
        </w:p>
        <w:p w:rsidR="00576896" w:rsidRDefault="00576896" w:rsidP="00576896">
          <w:pPr>
            <w:pStyle w:val="Footer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t xml:space="preserve">St. </w:t>
          </w:r>
          <w:r w:rsidR="00ED76D2">
            <w:rPr>
              <w:caps/>
              <w:color w:val="808080" w:themeColor="background1" w:themeShade="80"/>
              <w:sz w:val="18"/>
              <w:szCs w:val="18"/>
            </w:rPr>
            <w:t>Paul’s Convent School</w:t>
          </w:r>
        </w:p>
        <w:p w:rsidR="00576896" w:rsidRDefault="002F1FBD" w:rsidP="00AC0564">
          <w:pPr>
            <w:pStyle w:val="Footer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t>F.3</w:t>
          </w:r>
          <w:r w:rsidR="00AC0564">
            <w:rPr>
              <w:caps/>
              <w:color w:val="808080" w:themeColor="background1" w:themeShade="80"/>
              <w:sz w:val="18"/>
              <w:szCs w:val="18"/>
            </w:rPr>
            <w:t xml:space="preserve"> </w:t>
          </w:r>
          <w:r w:rsidR="00ED76D2">
            <w:rPr>
              <w:caps/>
              <w:color w:val="808080" w:themeColor="background1" w:themeShade="80"/>
              <w:sz w:val="18"/>
              <w:szCs w:val="18"/>
            </w:rPr>
            <w:t>Mathematics</w:t>
          </w:r>
        </w:p>
      </w:tc>
      <w:tc>
        <w:tcPr>
          <w:tcW w:w="4674" w:type="dxa"/>
          <w:shd w:val="clear" w:color="auto" w:fill="auto"/>
          <w:vAlign w:val="center"/>
        </w:tcPr>
        <w:p w:rsidR="00576896" w:rsidRDefault="00576896">
          <w:pPr>
            <w:pStyle w:val="Footer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C9014F">
            <w:rPr>
              <w:caps/>
              <w:noProof/>
              <w:color w:val="808080" w:themeColor="background1" w:themeShade="80"/>
              <w:sz w:val="18"/>
              <w:szCs w:val="18"/>
            </w:rPr>
            <w:t>1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:rsidR="00576896" w:rsidRDefault="0057689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0F80" w:rsidRDefault="00EC0F80" w:rsidP="00576896">
      <w:pPr>
        <w:spacing w:after="0" w:line="240" w:lineRule="auto"/>
      </w:pPr>
      <w:r>
        <w:separator/>
      </w:r>
    </w:p>
  </w:footnote>
  <w:footnote w:type="continuationSeparator" w:id="0">
    <w:p w:rsidR="00EC0F80" w:rsidRDefault="00EC0F80" w:rsidP="005768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DB793B"/>
    <w:multiLevelType w:val="hybridMultilevel"/>
    <w:tmpl w:val="217039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6B52570"/>
    <w:multiLevelType w:val="hybridMultilevel"/>
    <w:tmpl w:val="DCEAB8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E0608B8"/>
    <w:multiLevelType w:val="hybridMultilevel"/>
    <w:tmpl w:val="BA48E97A"/>
    <w:lvl w:ilvl="0" w:tplc="CFDE045C">
      <w:numFmt w:val="bullet"/>
      <w:lvlText w:val="-"/>
      <w:lvlJc w:val="left"/>
      <w:pPr>
        <w:ind w:left="360" w:hanging="360"/>
      </w:pPr>
      <w:rPr>
        <w:rFonts w:ascii="Century Gothic" w:eastAsiaTheme="minorEastAsia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7EC05455"/>
    <w:multiLevelType w:val="hybridMultilevel"/>
    <w:tmpl w:val="1E38928A"/>
    <w:lvl w:ilvl="0" w:tplc="C51EA958"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GrammaticalError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6896"/>
    <w:rsid w:val="000373A1"/>
    <w:rsid w:val="000A1B5F"/>
    <w:rsid w:val="000E05E5"/>
    <w:rsid w:val="00106F0A"/>
    <w:rsid w:val="00120C84"/>
    <w:rsid w:val="001439FC"/>
    <w:rsid w:val="00197C39"/>
    <w:rsid w:val="001C1AF0"/>
    <w:rsid w:val="001C3714"/>
    <w:rsid w:val="001D58C2"/>
    <w:rsid w:val="001F10E9"/>
    <w:rsid w:val="001F7342"/>
    <w:rsid w:val="00232F7C"/>
    <w:rsid w:val="002C212A"/>
    <w:rsid w:val="002F1FBD"/>
    <w:rsid w:val="002F2D1D"/>
    <w:rsid w:val="00330541"/>
    <w:rsid w:val="00370C62"/>
    <w:rsid w:val="003B4281"/>
    <w:rsid w:val="00413AD5"/>
    <w:rsid w:val="00416CF7"/>
    <w:rsid w:val="004201E7"/>
    <w:rsid w:val="00460F9C"/>
    <w:rsid w:val="004968C8"/>
    <w:rsid w:val="004C24C2"/>
    <w:rsid w:val="004C2E71"/>
    <w:rsid w:val="00520DC8"/>
    <w:rsid w:val="00562D6A"/>
    <w:rsid w:val="00576896"/>
    <w:rsid w:val="005769C1"/>
    <w:rsid w:val="005C78D0"/>
    <w:rsid w:val="005E2093"/>
    <w:rsid w:val="00615C92"/>
    <w:rsid w:val="006B0254"/>
    <w:rsid w:val="006D6314"/>
    <w:rsid w:val="00703660"/>
    <w:rsid w:val="00721FE2"/>
    <w:rsid w:val="00732E2B"/>
    <w:rsid w:val="00770A26"/>
    <w:rsid w:val="00815271"/>
    <w:rsid w:val="008431E2"/>
    <w:rsid w:val="008803BB"/>
    <w:rsid w:val="008D1012"/>
    <w:rsid w:val="008D283D"/>
    <w:rsid w:val="008D4437"/>
    <w:rsid w:val="00902E87"/>
    <w:rsid w:val="00A02EB8"/>
    <w:rsid w:val="00A14E9F"/>
    <w:rsid w:val="00A438FD"/>
    <w:rsid w:val="00A776F9"/>
    <w:rsid w:val="00AA0EDF"/>
    <w:rsid w:val="00AA14A1"/>
    <w:rsid w:val="00AC0564"/>
    <w:rsid w:val="00AC7C7F"/>
    <w:rsid w:val="00AF6864"/>
    <w:rsid w:val="00AF7A40"/>
    <w:rsid w:val="00B8689C"/>
    <w:rsid w:val="00BD35FD"/>
    <w:rsid w:val="00BE3D27"/>
    <w:rsid w:val="00C0292B"/>
    <w:rsid w:val="00C10B72"/>
    <w:rsid w:val="00C43369"/>
    <w:rsid w:val="00C64E7E"/>
    <w:rsid w:val="00C9014F"/>
    <w:rsid w:val="00CB7431"/>
    <w:rsid w:val="00CE60EE"/>
    <w:rsid w:val="00D144A2"/>
    <w:rsid w:val="00D445F2"/>
    <w:rsid w:val="00E009DC"/>
    <w:rsid w:val="00EC0F80"/>
    <w:rsid w:val="00EC6F76"/>
    <w:rsid w:val="00ED76D2"/>
    <w:rsid w:val="00EE6867"/>
    <w:rsid w:val="00FE01CB"/>
    <w:rsid w:val="00FE053D"/>
    <w:rsid w:val="00FE56B5"/>
    <w:rsid w:val="00FF4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2BE3203-3D0F-4847-B128-B7F673217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2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6896"/>
    <w:rPr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576896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76896"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6896"/>
    <w:pPr>
      <w:keepNext/>
      <w:keepLines/>
      <w:spacing w:before="120" w:after="0"/>
      <w:outlineLvl w:val="2"/>
    </w:pPr>
    <w:rPr>
      <w:rFonts w:asciiTheme="majorHAnsi" w:eastAsiaTheme="majorEastAsia" w:hAnsiTheme="majorHAnsi" w:cstheme="majorBidi"/>
      <w:spacing w:val="4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76896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76896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b/>
      <w:bC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76896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76896"/>
    <w:pPr>
      <w:keepNext/>
      <w:keepLines/>
      <w:spacing w:before="120" w:after="0"/>
      <w:outlineLvl w:val="6"/>
    </w:pPr>
    <w:rPr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76896"/>
    <w:pPr>
      <w:keepNext/>
      <w:keepLines/>
      <w:spacing w:before="120" w:after="0"/>
      <w:outlineLvl w:val="7"/>
    </w:pPr>
    <w:rPr>
      <w:b/>
      <w:b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76896"/>
    <w:pPr>
      <w:keepNext/>
      <w:keepLines/>
      <w:spacing w:before="120" w:after="0"/>
      <w:outlineLvl w:val="8"/>
    </w:pPr>
    <w:rPr>
      <w:i/>
      <w:i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qFormat/>
    <w:rsid w:val="00576896"/>
    <w:rPr>
      <w:b/>
      <w:bCs/>
      <w:smallCaps/>
      <w:color w:val="auto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76896"/>
    <w:rPr>
      <w:b/>
      <w:bCs/>
      <w:sz w:val="18"/>
      <w:szCs w:val="18"/>
    </w:rPr>
  </w:style>
  <w:style w:type="character" w:styleId="Emphasis">
    <w:name w:val="Emphasis"/>
    <w:basedOn w:val="DefaultParagraphFont"/>
    <w:uiPriority w:val="20"/>
    <w:qFormat/>
    <w:rsid w:val="00576896"/>
    <w:rPr>
      <w:i/>
      <w:iCs/>
      <w:color w:val="auto"/>
    </w:rPr>
  </w:style>
  <w:style w:type="character" w:customStyle="1" w:styleId="Heading1Char">
    <w:name w:val="Heading 1 Char"/>
    <w:basedOn w:val="DefaultParagraphFont"/>
    <w:link w:val="Heading1"/>
    <w:uiPriority w:val="9"/>
    <w:rsid w:val="00576896"/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76896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76896"/>
    <w:rPr>
      <w:rFonts w:asciiTheme="majorHAnsi" w:eastAsiaTheme="majorEastAsia" w:hAnsiTheme="majorHAnsi" w:cstheme="majorBidi"/>
      <w:spacing w:val="4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6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76896"/>
    <w:rPr>
      <w:rFonts w:asciiTheme="majorHAnsi" w:eastAsiaTheme="majorEastAsia" w:hAnsiTheme="majorHAnsi" w:cstheme="majorBidi"/>
      <w:b/>
      <w:bC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6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6"/>
    <w:rPr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6"/>
    <w:rPr>
      <w:b/>
      <w:bCs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6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576896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76896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76896"/>
    <w:rPr>
      <w:rFonts w:asciiTheme="majorHAnsi" w:eastAsiaTheme="majorEastAsia" w:hAnsiTheme="majorHAnsi" w:cstheme="majorBidi"/>
      <w:sz w:val="26"/>
      <w:szCs w:val="26"/>
    </w:rPr>
  </w:style>
  <w:style w:type="character" w:styleId="IntenseReference">
    <w:name w:val="Intense Reference"/>
    <w:basedOn w:val="DefaultParagraphFont"/>
    <w:uiPriority w:val="32"/>
    <w:qFormat/>
    <w:rsid w:val="00576896"/>
    <w:rPr>
      <w:b/>
      <w:bCs/>
      <w:smallCaps/>
      <w:color w:val="auto"/>
      <w:u w:val="single"/>
    </w:rPr>
  </w:style>
  <w:style w:type="character" w:styleId="Hyperlink">
    <w:name w:val="Hyperlink"/>
    <w:basedOn w:val="DefaultParagraphFont"/>
    <w:unhideWhenUsed/>
    <w:rPr>
      <w:color w:val="4FB8C1" w:themeColor="text2" w:themeTint="99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9DFFCB" w:themeColor="followedHyperlink"/>
      <w:u w:val="single"/>
    </w:rPr>
  </w:style>
  <w:style w:type="paragraph" w:styleId="NoSpacing">
    <w:name w:val="No Spacing"/>
    <w:link w:val="NoSpacingChar"/>
    <w:uiPriority w:val="1"/>
    <w:qFormat/>
    <w:rsid w:val="00576896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</w:style>
  <w:style w:type="paragraph" w:styleId="Quote">
    <w:name w:val="Quote"/>
    <w:basedOn w:val="Normal"/>
    <w:next w:val="Normal"/>
    <w:link w:val="QuoteChar"/>
    <w:uiPriority w:val="29"/>
    <w:qFormat/>
    <w:rsid w:val="00576896"/>
    <w:pPr>
      <w:spacing w:before="20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576896"/>
    <w:rPr>
      <w:rFonts w:asciiTheme="majorHAnsi" w:eastAsiaTheme="majorEastAsia" w:hAnsiTheme="majorHAnsi" w:cstheme="majorBidi"/>
      <w:i/>
      <w:iCs/>
      <w:sz w:val="24"/>
      <w:szCs w:val="24"/>
    </w:rPr>
  </w:style>
  <w:style w:type="character" w:styleId="Strong">
    <w:name w:val="Strong"/>
    <w:basedOn w:val="DefaultParagraphFont"/>
    <w:uiPriority w:val="22"/>
    <w:qFormat/>
    <w:rsid w:val="00576896"/>
    <w:rPr>
      <w:b/>
      <w:bCs/>
      <w:color w:val="auto"/>
    </w:rPr>
  </w:style>
  <w:style w:type="paragraph" w:styleId="Subtitle">
    <w:name w:val="Subtitle"/>
    <w:basedOn w:val="Normal"/>
    <w:next w:val="Normal"/>
    <w:link w:val="SubtitleChar"/>
    <w:uiPriority w:val="11"/>
    <w:qFormat/>
    <w:rsid w:val="00576896"/>
    <w:pPr>
      <w:numPr>
        <w:ilvl w:val="1"/>
      </w:numPr>
      <w:spacing w:after="240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76896"/>
    <w:rPr>
      <w:rFonts w:asciiTheme="majorHAnsi" w:eastAsiaTheme="majorEastAsia" w:hAnsiTheme="majorHAnsi" w:cstheme="majorBidi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576896"/>
    <w:rPr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576896"/>
    <w:rPr>
      <w:smallCaps/>
      <w:color w:val="auto"/>
      <w:u w:val="single" w:color="7F7F7F" w:themeColor="text1" w:themeTint="80"/>
    </w:rPr>
  </w:style>
  <w:style w:type="paragraph" w:styleId="Title">
    <w:name w:val="Title"/>
    <w:basedOn w:val="Normal"/>
    <w:next w:val="Normal"/>
    <w:link w:val="TitleChar"/>
    <w:uiPriority w:val="10"/>
    <w:qFormat/>
    <w:rsid w:val="00576896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576896"/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76896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5768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6896"/>
  </w:style>
  <w:style w:type="paragraph" w:styleId="Footer">
    <w:name w:val="footer"/>
    <w:basedOn w:val="Normal"/>
    <w:link w:val="FooterChar"/>
    <w:uiPriority w:val="99"/>
    <w:unhideWhenUsed/>
    <w:rsid w:val="005768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6896"/>
  </w:style>
  <w:style w:type="character" w:styleId="PlaceholderText">
    <w:name w:val="Placeholder Text"/>
    <w:basedOn w:val="DefaultParagraphFont"/>
    <w:uiPriority w:val="99"/>
    <w:semiHidden/>
    <w:rsid w:val="004201E7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6C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6CF7"/>
    <w:rPr>
      <w:rFonts w:ascii="Segoe UI" w:hAnsi="Segoe UI" w:cs="Segoe UI"/>
      <w:sz w:val="18"/>
      <w:szCs w:val="18"/>
    </w:rPr>
  </w:style>
  <w:style w:type="paragraph" w:styleId="PlainText">
    <w:name w:val="Plain Text"/>
    <w:basedOn w:val="Normal"/>
    <w:link w:val="PlainTextChar"/>
    <w:semiHidden/>
    <w:rsid w:val="002F1FBD"/>
    <w:pPr>
      <w:widowControl w:val="0"/>
      <w:spacing w:after="0" w:line="240" w:lineRule="auto"/>
      <w:jc w:val="left"/>
    </w:pPr>
    <w:rPr>
      <w:rFonts w:ascii="Times" w:eastAsia="MingLiU" w:hAnsi="Times" w:cs="Times New Roman"/>
      <w:kern w:val="2"/>
      <w:sz w:val="24"/>
      <w:szCs w:val="24"/>
      <w:lang w:eastAsia="zh-TW"/>
    </w:rPr>
  </w:style>
  <w:style w:type="character" w:customStyle="1" w:styleId="PlainTextChar">
    <w:name w:val="Plain Text Char"/>
    <w:basedOn w:val="DefaultParagraphFont"/>
    <w:link w:val="PlainText"/>
    <w:semiHidden/>
    <w:rsid w:val="002F1FBD"/>
    <w:rPr>
      <w:rFonts w:ascii="Times" w:eastAsia="MingLiU" w:hAnsi="Times" w:cs="Times New Roman"/>
      <w:kern w:val="2"/>
      <w:sz w:val="24"/>
      <w:szCs w:val="24"/>
      <w:lang w:eastAsia="zh-TW"/>
    </w:rPr>
  </w:style>
  <w:style w:type="table" w:styleId="TableGrid">
    <w:name w:val="Table Grid"/>
    <w:basedOn w:val="TableNormal"/>
    <w:uiPriority w:val="59"/>
    <w:rsid w:val="00FE01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475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3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7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1.wdp"/><Relationship Id="rId18" Type="http://schemas.openxmlformats.org/officeDocument/2006/relationships/image" Target="media/image7.pn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microsoft.com/office/2007/relationships/hdphoto" Target="media/hdphoto3.wdp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microsoft.com/office/2007/relationships/hdphoto" Target="media/hdphoto2.wdp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microsoft.com/office/2007/relationships/hdphoto" Target="media/hdphoto4.wdp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m\AppData\Roaming\Microsoft\Templates\Ion%20design%20(blank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3F6D0433C1D43E5A03995CBE541A1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AFE897-B132-43F0-B60F-C2BE260A7400}"/>
      </w:docPartPr>
      <w:docPartBody>
        <w:p w:rsidR="004C6B3D" w:rsidRDefault="008131CB" w:rsidP="008131CB">
          <w:pPr>
            <w:pStyle w:val="73F6D0433C1D43E5A03995CBE541A1DD"/>
          </w:pPr>
          <w:r>
            <w:rPr>
              <w:rStyle w:val="PlaceholderText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31CB"/>
    <w:rsid w:val="0009769D"/>
    <w:rsid w:val="003E2BB3"/>
    <w:rsid w:val="004B45BE"/>
    <w:rsid w:val="004C52F0"/>
    <w:rsid w:val="004C6B3D"/>
    <w:rsid w:val="00535D3F"/>
    <w:rsid w:val="005E4729"/>
    <w:rsid w:val="00644F49"/>
    <w:rsid w:val="00797CAD"/>
    <w:rsid w:val="007D09E6"/>
    <w:rsid w:val="008003D9"/>
    <w:rsid w:val="008131CB"/>
    <w:rsid w:val="00AF721A"/>
    <w:rsid w:val="00C158B0"/>
    <w:rsid w:val="00D13A22"/>
    <w:rsid w:val="00D14CFD"/>
    <w:rsid w:val="00E15E30"/>
    <w:rsid w:val="00E71F40"/>
    <w:rsid w:val="00EB6A0D"/>
    <w:rsid w:val="00EE1F8B"/>
    <w:rsid w:val="00FD0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B45BE"/>
    <w:rPr>
      <w:color w:val="808080"/>
    </w:rPr>
  </w:style>
  <w:style w:type="paragraph" w:customStyle="1" w:styleId="73F6D0433C1D43E5A03995CBE541A1DD">
    <w:name w:val="73F6D0433C1D43E5A03995CBE541A1DD"/>
    <w:rsid w:val="008131C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D527A9-858A-4DE6-85D1-2C4E15415FC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D464A8C-2F9C-41D1-B499-2D1720CB97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Ion design (blank)</Template>
  <TotalTime>4</TotalTime>
  <Pages>2</Pages>
  <Words>76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Mr. S Leong</dc:creator>
  <cp:keywords/>
  <cp:lastModifiedBy>Sam Leong</cp:lastModifiedBy>
  <cp:revision>5</cp:revision>
  <cp:lastPrinted>2014-11-03T08:21:00Z</cp:lastPrinted>
  <dcterms:created xsi:type="dcterms:W3CDTF">2014-11-15T08:50:00Z</dcterms:created>
  <dcterms:modified xsi:type="dcterms:W3CDTF">2014-11-17T00:35:00Z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TC034577119991</vt:lpwstr>
  </property>
</Properties>
</file>